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103" w:rsidRPr="00A0232E" w:rsidRDefault="00EF0103" w:rsidP="00A0232E">
      <w:pPr>
        <w:jc w:val="center"/>
        <w:rPr>
          <w:rFonts w:ascii="Arial" w:hAnsi="Arial" w:cs="Arial"/>
          <w:sz w:val="36"/>
          <w:szCs w:val="36"/>
        </w:rPr>
      </w:pPr>
      <w:r w:rsidRPr="00A0232E">
        <w:rPr>
          <w:rFonts w:ascii="Arial" w:hAnsi="Arial" w:cs="Arial"/>
          <w:sz w:val="36"/>
          <w:szCs w:val="36"/>
        </w:rPr>
        <w:t>Отчет председателя за 2022 год</w:t>
      </w:r>
    </w:p>
    <w:p w:rsidR="00EF0103" w:rsidRPr="00A0232E" w:rsidRDefault="00EF0103" w:rsidP="00A0232E">
      <w:pPr>
        <w:jc w:val="center"/>
        <w:rPr>
          <w:rFonts w:ascii="Arial" w:hAnsi="Arial" w:cs="Arial"/>
          <w:sz w:val="24"/>
          <w:szCs w:val="24"/>
        </w:rPr>
      </w:pPr>
      <w:r w:rsidRPr="00A0232E">
        <w:rPr>
          <w:rFonts w:ascii="Arial" w:hAnsi="Arial" w:cs="Arial"/>
          <w:sz w:val="24"/>
          <w:szCs w:val="24"/>
        </w:rPr>
        <w:t>Уважаемые жители и дачники СНТ «Колос»</w:t>
      </w:r>
      <w:r>
        <w:rPr>
          <w:rFonts w:ascii="Arial" w:hAnsi="Arial" w:cs="Arial"/>
          <w:sz w:val="24"/>
          <w:szCs w:val="24"/>
        </w:rPr>
        <w:t>,</w:t>
      </w:r>
      <w:r w:rsidRPr="00A0232E">
        <w:rPr>
          <w:rFonts w:ascii="Arial" w:hAnsi="Arial" w:cs="Arial"/>
          <w:sz w:val="24"/>
          <w:szCs w:val="24"/>
        </w:rPr>
        <w:t xml:space="preserve"> в  2022 году</w:t>
      </w:r>
      <w:r>
        <w:rPr>
          <w:rFonts w:ascii="Arial" w:hAnsi="Arial" w:cs="Arial"/>
          <w:sz w:val="24"/>
          <w:szCs w:val="24"/>
        </w:rPr>
        <w:t xml:space="preserve"> </w:t>
      </w:r>
      <w:r w:rsidRPr="00A0232E">
        <w:rPr>
          <w:rFonts w:ascii="Arial" w:hAnsi="Arial" w:cs="Arial"/>
          <w:sz w:val="24"/>
          <w:szCs w:val="24"/>
        </w:rPr>
        <w:t>была проведена работа</w:t>
      </w:r>
      <w:r>
        <w:rPr>
          <w:rFonts w:ascii="Arial" w:hAnsi="Arial" w:cs="Arial"/>
          <w:sz w:val="24"/>
          <w:szCs w:val="24"/>
        </w:rPr>
        <w:t>:</w:t>
      </w:r>
    </w:p>
    <w:p w:rsidR="00EF0103" w:rsidRDefault="00EF0103">
      <w:r w:rsidRPr="00A0232E">
        <w:rPr>
          <w:b/>
          <w:bCs/>
        </w:rPr>
        <w:t>1</w:t>
      </w:r>
      <w:r>
        <w:t xml:space="preserve">  В январе при штормовом  ветре произошел порыв электролинии в СНТ «Автоприцеп» , в течении суток устранили эту проблему. При этом упало 3 дерева, их спилили и убрали с проезжей части.</w:t>
      </w:r>
    </w:p>
    <w:p w:rsidR="00EF0103" w:rsidRDefault="00EF0103">
      <w:r w:rsidRPr="00A0232E">
        <w:rPr>
          <w:b/>
          <w:bCs/>
        </w:rPr>
        <w:t>2</w:t>
      </w:r>
      <w:r>
        <w:rPr>
          <w:b/>
          <w:bCs/>
        </w:rPr>
        <w:t xml:space="preserve"> </w:t>
      </w:r>
      <w:r>
        <w:t xml:space="preserve"> </w:t>
      </w:r>
      <w:r w:rsidRPr="00A0232E">
        <w:t>За</w:t>
      </w:r>
      <w:r>
        <w:t xml:space="preserve"> зимний период была проведена расчистка снега в СНТ «Колос» </w:t>
      </w:r>
    </w:p>
    <w:p w:rsidR="00EF0103" w:rsidRDefault="00EF0103">
      <w:r w:rsidRPr="00674864">
        <w:rPr>
          <w:b/>
          <w:bCs/>
        </w:rPr>
        <w:t>3</w:t>
      </w:r>
      <w:r>
        <w:t xml:space="preserve">  Весной совместными усилиями с СНТ «Автоприцеп», была сделана дорога от железнодорожного полотна. Произведен покос травы и камыша, 3 раза за сезон, вокруг СНТ для обеспечения противопожарной безопасности. Совместными усилиями производилась уборка мусора на субботниках 4 раза за год, на территории СНТ.</w:t>
      </w:r>
    </w:p>
    <w:p w:rsidR="00EF0103" w:rsidRDefault="00EF0103">
      <w:r>
        <w:rPr>
          <w:b/>
          <w:bCs/>
        </w:rPr>
        <w:t>4</w:t>
      </w:r>
      <w:r>
        <w:t xml:space="preserve">  Перед нами стояла задача перейти в Энергосбыт на техническое присоединение. Мы с правлением </w:t>
      </w:r>
      <w:r w:rsidRPr="002663CD">
        <w:t>ускорили</w:t>
      </w:r>
      <w:r>
        <w:t xml:space="preserve"> процесс перехода, подали общие списки, оповещали всех, помогали в сборе документации  и отправке по электронной почте. В период, когда они закрывались на карантин, в связи с пандемией. Тем самым в течении 2 месяцев жители нашего СНТ успели сдать документы на тех.присоединение. Совместными усилиями правления СНТ удалось перейти в Энергосбыт - 192 членам СНТ «Колос». Осталось 40 участков, которые пользуются светом, но не перешли в Энергосбыт и 40 участков, тех кто не подключен к электричеству в СНТ.</w:t>
      </w:r>
    </w:p>
    <w:p w:rsidR="00EF0103" w:rsidRDefault="00EF0103">
      <w:r>
        <w:rPr>
          <w:b/>
          <w:bCs/>
        </w:rPr>
        <w:t>5</w:t>
      </w:r>
      <w:r>
        <w:t xml:space="preserve">  Летом было выписано предписание природоохранной прокуратурой. Установить площадку ТКО по всем нормативам и поставить ее на реестр. Так как площадка была сделана у нас заранее, мы  предоставили фото и видео доказательства и поставили площадку на реестр.</w:t>
      </w:r>
    </w:p>
    <w:p w:rsidR="00EF0103" w:rsidRDefault="00EF0103">
      <w:r>
        <w:rPr>
          <w:b/>
          <w:bCs/>
        </w:rPr>
        <w:t>6</w:t>
      </w:r>
      <w:r>
        <w:t xml:space="preserve">  Осенью из Администрации Октябрьского района поступило требование по установке в СНТ гидрантов в количестве 2 штук, на наше количество участков. Один из гидрантов оказался в неисправном состоянии, мы  его заменили и установили второй, за счет 10 жителей 1 улицы, при проведении водопровода 1 улицы. Мы их зарегистрировали и поставили на учет. </w:t>
      </w:r>
    </w:p>
    <w:p w:rsidR="00EF0103" w:rsidRPr="002663CD" w:rsidRDefault="00EF0103">
      <w:r>
        <w:rPr>
          <w:b/>
          <w:bCs/>
        </w:rPr>
        <w:t>7</w:t>
      </w:r>
      <w:r>
        <w:t xml:space="preserve">  Проблемы есть с оплатой членских взносов за ТКО и 10% потерь. За все время по нашим причинам отключения электроэнергии не было. Обслуживание трансформаторной подстанции производится в срок.  Второй год ежемесячно ведется проверка уличных счетчиков и основного счетчика на ТП. Правление ежемесячно оповещает жителей по наличию задолженности, коммунальным услугам и членским взносам.</w:t>
      </w:r>
    </w:p>
    <w:p w:rsidR="00EF0103" w:rsidRDefault="00EF0103"/>
    <w:p w:rsidR="00EF0103" w:rsidRPr="00D91F20" w:rsidRDefault="00EF0103"/>
    <w:sectPr w:rsidR="00EF0103" w:rsidRPr="00D91F20" w:rsidSect="00C37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103" w:rsidRDefault="00EF0103" w:rsidP="00A0232E">
      <w:pPr>
        <w:spacing w:after="0" w:line="240" w:lineRule="auto"/>
      </w:pPr>
      <w:r>
        <w:separator/>
      </w:r>
    </w:p>
  </w:endnote>
  <w:endnote w:type="continuationSeparator" w:id="1">
    <w:p w:rsidR="00EF0103" w:rsidRDefault="00EF0103" w:rsidP="00A02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103" w:rsidRDefault="00EF0103" w:rsidP="00A0232E">
      <w:pPr>
        <w:spacing w:after="0" w:line="240" w:lineRule="auto"/>
      </w:pPr>
      <w:r>
        <w:separator/>
      </w:r>
    </w:p>
  </w:footnote>
  <w:footnote w:type="continuationSeparator" w:id="1">
    <w:p w:rsidR="00EF0103" w:rsidRDefault="00EF0103" w:rsidP="00A023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18E1"/>
    <w:rsid w:val="001A7973"/>
    <w:rsid w:val="002663CD"/>
    <w:rsid w:val="0038152C"/>
    <w:rsid w:val="003C33E3"/>
    <w:rsid w:val="00674864"/>
    <w:rsid w:val="00777E34"/>
    <w:rsid w:val="007B18E1"/>
    <w:rsid w:val="009070AE"/>
    <w:rsid w:val="0092304F"/>
    <w:rsid w:val="00930A6C"/>
    <w:rsid w:val="00A0232E"/>
    <w:rsid w:val="00BD6CF4"/>
    <w:rsid w:val="00C37970"/>
    <w:rsid w:val="00CE0AF4"/>
    <w:rsid w:val="00CF662A"/>
    <w:rsid w:val="00D875E2"/>
    <w:rsid w:val="00D91F20"/>
    <w:rsid w:val="00EF0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97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023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0232E"/>
  </w:style>
  <w:style w:type="paragraph" w:styleId="Footer">
    <w:name w:val="footer"/>
    <w:basedOn w:val="Normal"/>
    <w:link w:val="FooterChar"/>
    <w:uiPriority w:val="99"/>
    <w:semiHidden/>
    <w:rsid w:val="00A023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023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337</Words>
  <Characters>1923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председателя за 2022 год</dc:title>
  <dc:subject/>
  <dc:creator>1</dc:creator>
  <cp:keywords/>
  <dc:description/>
  <cp:lastModifiedBy>User</cp:lastModifiedBy>
  <cp:revision>3</cp:revision>
  <dcterms:created xsi:type="dcterms:W3CDTF">2024-07-30T14:54:00Z</dcterms:created>
  <dcterms:modified xsi:type="dcterms:W3CDTF">2024-07-30T14:55:00Z</dcterms:modified>
</cp:coreProperties>
</file>